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2FFD9"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spacing w:before="141" w:after="141"/>
        <w:jc w:val="center"/>
        <w:rPr>
          <w:rFonts w:eastAsia="Times New Roman"/>
          <w:b/>
          <w:bCs/>
          <w:sz w:val="44"/>
          <w:szCs w:val="44"/>
        </w:rPr>
      </w:pPr>
      <w:r>
        <w:rPr>
          <w:rFonts w:eastAsia="Times New Roman"/>
          <w:b/>
          <w:bCs/>
          <w:sz w:val="44"/>
          <w:szCs w:val="44"/>
        </w:rPr>
        <w:t>Trip Itinerary</w:t>
      </w:r>
    </w:p>
    <w:tbl>
      <w:tblPr>
        <w:tblStyle w:val="2"/>
        <w:tblW w:w="10936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4680"/>
        <w:gridCol w:w="2277"/>
        <w:gridCol w:w="1711"/>
      </w:tblGrid>
      <w:tr w14:paraId="2131AE6E">
        <w:trPr>
          <w:trHeight w:val="226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21A5A">
            <w:pPr>
              <w:pStyle w:val="5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000000"/>
              <w:tabs>
                <w:tab w:val="left" w:pos="420"/>
              </w:tabs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FFFFFF"/>
                <w:u w:color="FFFFFF"/>
                <w:shd w:val="clear" w:color="auto" w:fill="000000"/>
              </w:rPr>
              <w:t>Day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F245F">
            <w:pPr>
              <w:pStyle w:val="5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000000"/>
              <w:tabs>
                <w:tab w:val="left" w:pos="420"/>
                <w:tab w:val="left" w:pos="840"/>
                <w:tab w:val="left" w:pos="1260"/>
              </w:tabs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FFFFFF"/>
                <w:u w:color="FFFFFF"/>
                <w:shd w:val="clear" w:color="auto" w:fill="000000"/>
              </w:rPr>
              <w:t>Date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7D3B2">
            <w:pPr>
              <w:pStyle w:val="5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00000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</w:tabs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FFFFFF"/>
                <w:u w:color="FFFFFF"/>
                <w:shd w:val="clear" w:color="auto" w:fill="000000"/>
              </w:rPr>
              <w:t>Itinerary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7A4E3">
            <w:pPr>
              <w:pStyle w:val="5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00000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</w:tabs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FFFFFF"/>
                <w:u w:color="FFFFFF"/>
                <w:shd w:val="clear" w:color="auto" w:fill="000000"/>
              </w:rPr>
              <w:t>Stay at</w:t>
            </w:r>
          </w:p>
        </w:tc>
        <w:tc>
          <w:tcPr>
            <w:tcW w:w="1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00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75E6F">
            <w:pPr>
              <w:pStyle w:val="5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000000"/>
              <w:tabs>
                <w:tab w:val="left" w:pos="420"/>
                <w:tab w:val="left" w:pos="840"/>
                <w:tab w:val="left" w:pos="1260"/>
                <w:tab w:val="left" w:pos="1680"/>
              </w:tabs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olor w:val="FFFFFF"/>
                <w:u w:color="FFFFFF"/>
                <w:shd w:val="clear" w:color="auto" w:fill="000000"/>
              </w:rPr>
              <w:t>Transport</w:t>
            </w:r>
          </w:p>
        </w:tc>
      </w:tr>
      <w:tr w14:paraId="7084DF60">
        <w:trPr>
          <w:trHeight w:val="1865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29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23E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20.07.2017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A7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Hongkong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New York:</w:t>
            </w:r>
          </w:p>
          <w:p w14:paraId="1CEDA8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16:10 from Hon</w:t>
            </w:r>
            <w:r>
              <w:rPr>
                <w:sz w:val="21"/>
                <w:szCs w:val="21"/>
                <w:shd w:val="pct15" w:color="auto" w:fill="FFFFFF"/>
                <w:lang w:eastAsia="zh-CN"/>
              </w:rPr>
              <w:t>gkon</w:t>
            </w:r>
            <w:r>
              <w:rPr>
                <w:sz w:val="21"/>
                <w:szCs w:val="21"/>
                <w:shd w:val="pct15" w:color="auto" w:fill="FFFFFF"/>
              </w:rPr>
              <w:t>g Airport by Cathay Pacific Airline, and arrive at J.F.Kennedy Airport at 20:10.</w:t>
            </w:r>
          </w:p>
        </w:tc>
        <w:tc>
          <w:tcPr>
            <w:tcW w:w="227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855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On the plane</w:t>
            </w:r>
          </w:p>
        </w:tc>
        <w:tc>
          <w:tcPr>
            <w:tcW w:w="1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633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lang w:eastAsia="zh-CN"/>
              </w:rPr>
            </w:pPr>
            <w:r>
              <w:t>Cathay Pacific Airline</w:t>
            </w:r>
            <w:r>
              <w:rPr>
                <w:lang w:eastAsia="zh-CN"/>
              </w:rPr>
              <w:t>s</w:t>
            </w:r>
          </w:p>
        </w:tc>
      </w:tr>
      <w:tr w14:paraId="6908FD9C">
        <w:trPr>
          <w:trHeight w:val="7108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21E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2-6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367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21.07.2017-25.07.2017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769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Times Square;</w:t>
            </w:r>
          </w:p>
          <w:p w14:paraId="599245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Fifth Avenue;</w:t>
            </w:r>
          </w:p>
          <w:p w14:paraId="1B970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Wall Street;</w:t>
            </w:r>
          </w:p>
          <w:p w14:paraId="676E3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Chrysler Building;</w:t>
            </w:r>
          </w:p>
          <w:p w14:paraId="0050C5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Central Park;</w:t>
            </w:r>
          </w:p>
          <w:p w14:paraId="53A605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481215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Statue of Liberty;</w:t>
            </w:r>
          </w:p>
          <w:p w14:paraId="1A401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Empire State Building;</w:t>
            </w:r>
          </w:p>
          <w:p w14:paraId="133F8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Charging Bull;</w:t>
            </w:r>
          </w:p>
          <w:p w14:paraId="34863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Brooklyn Bridge;</w:t>
            </w:r>
          </w:p>
          <w:p w14:paraId="6663B7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541B9B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Metropolitan Museum of Art;</w:t>
            </w:r>
          </w:p>
          <w:p w14:paraId="1B696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Museum of Modern Art;</w:t>
            </w:r>
          </w:p>
          <w:p w14:paraId="03F89C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Broadway;</w:t>
            </w:r>
          </w:p>
          <w:p w14:paraId="1AAB5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6FE593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Chinatown;</w:t>
            </w:r>
          </w:p>
          <w:p w14:paraId="0AC0D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United Nations Headquarters;</w:t>
            </w:r>
          </w:p>
          <w:p w14:paraId="656F21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Strawberry Fields;</w:t>
            </w:r>
          </w:p>
          <w:p w14:paraId="64D8D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Trinity Church;</w:t>
            </w:r>
          </w:p>
          <w:p w14:paraId="7B878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M&amp;M’s World;</w:t>
            </w:r>
          </w:p>
          <w:p w14:paraId="044375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3EF0B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Flatiron Building;</w:t>
            </w:r>
          </w:p>
          <w:p w14:paraId="216EF2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Guggenheim Museum;</w:t>
            </w:r>
            <w:bookmarkStart w:id="0" w:name="_GoBack"/>
            <w:bookmarkEnd w:id="0"/>
          </w:p>
          <w:p w14:paraId="411E4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Greenwich Village;</w:t>
            </w:r>
          </w:p>
          <w:p w14:paraId="527606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Macy.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DEA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Holiday Inn New York City - Times Square</w:t>
            </w:r>
          </w:p>
        </w:tc>
        <w:tc>
          <w:tcPr>
            <w:tcW w:w="1711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36B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Local transport</w:t>
            </w:r>
          </w:p>
        </w:tc>
      </w:tr>
      <w:tr w14:paraId="6160E0D2">
        <w:trPr>
          <w:trHeight w:val="3344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29D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7-8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9D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26.07.2017-27.07.2017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D4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New York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Washington D.C.</w:t>
            </w:r>
          </w:p>
          <w:p w14:paraId="6C934F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08:10 from J.F.Kennedy Airport by Delta Airline, and arrive at Ronald Reagan Washington National Airport at 09:44.</w:t>
            </w:r>
          </w:p>
          <w:p w14:paraId="30D625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National Mall;</w:t>
            </w:r>
          </w:p>
          <w:p w14:paraId="0270AA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Lincoln Memorial;</w:t>
            </w:r>
          </w:p>
          <w:p w14:paraId="575D9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Vietnam Veterans Memorial;</w:t>
            </w:r>
          </w:p>
          <w:p w14:paraId="3F87FC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US Capitol;</w:t>
            </w:r>
          </w:p>
          <w:p w14:paraId="05A6E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7E3B51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Washington Monument;</w:t>
            </w:r>
          </w:p>
          <w:p w14:paraId="1A0DB2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National Air and Space Museum.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7C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Holiday Inn Washington Central/White House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F1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2AADEF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27C67D29">
        <w:trPr>
          <w:trHeight w:val="4871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FA1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9-13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DA9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28.07.2017-01.08.2017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AA5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Washington D.C.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Los Angeles</w:t>
            </w:r>
          </w:p>
          <w:p w14:paraId="296AE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09:00 from Washington  Dulles International Airport by Virgin Atlantic Airline, and arrive at Los Angeles International Airport T3 at 11:22.</w:t>
            </w:r>
          </w:p>
          <w:p w14:paraId="67DAB0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Universal Studios Hollywood;</w:t>
            </w:r>
          </w:p>
          <w:p w14:paraId="10DBA1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15E2A9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Beverly Hills;</w:t>
            </w:r>
          </w:p>
          <w:p w14:paraId="2CA08E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Sunset Strip;</w:t>
            </w:r>
          </w:p>
          <w:p w14:paraId="77842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4B22CB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Disneyland;</w:t>
            </w:r>
          </w:p>
          <w:p w14:paraId="4C2A8E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52E57E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Getty Centre;</w:t>
            </w:r>
          </w:p>
          <w:p w14:paraId="7A6B1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48859D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Hollywood Walk of Fame;</w:t>
            </w:r>
          </w:p>
          <w:p w14:paraId="280561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Griffith Observatory.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48C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Hilton Garden Inn Los Avenue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F6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3A445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22363440">
        <w:trPr>
          <w:trHeight w:val="4230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49A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14-16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17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02.08.2017-04.08.2017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63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Los Angeles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San Francisco</w:t>
            </w:r>
          </w:p>
          <w:p w14:paraId="4B954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at09:00 and arrive at 10:30 by Delta Airline.</w:t>
            </w:r>
          </w:p>
          <w:p w14:paraId="017EF8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Golden Gate Bridge;</w:t>
            </w:r>
          </w:p>
          <w:p w14:paraId="4B353E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Fort Point;</w:t>
            </w:r>
          </w:p>
          <w:p w14:paraId="27FC5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Fisherman’s Wharf;</w:t>
            </w:r>
          </w:p>
          <w:p w14:paraId="7BDE2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Pier 39;</w:t>
            </w:r>
          </w:p>
          <w:p w14:paraId="09993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6F902C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Lombard Street;</w:t>
            </w:r>
          </w:p>
          <w:p w14:paraId="417C0D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Palace of Fine Arts;</w:t>
            </w:r>
          </w:p>
          <w:p w14:paraId="4A355B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San Francisco Cabel Car;</w:t>
            </w:r>
          </w:p>
          <w:p w14:paraId="77075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04A634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Golden Gate Park;</w:t>
            </w:r>
          </w:p>
          <w:p w14:paraId="3A433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City Hall of SF;</w:t>
            </w:r>
          </w:p>
          <w:p w14:paraId="62388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Twin Peaks.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89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Hyatt Centric Fisherman’s Wharf San Francisco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28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51C21E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11197146">
        <w:trPr>
          <w:trHeight w:val="3459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0A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17-21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FA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05.08.2017-09.08.2017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8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San Francisco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Las Vegas</w:t>
            </w:r>
          </w:p>
          <w:p w14:paraId="6D7190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</w:t>
            </w:r>
            <w:r>
              <w:rPr>
                <w:sz w:val="21"/>
                <w:szCs w:val="21"/>
                <w:shd w:val="pct15" w:color="auto" w:fill="FFFFFF"/>
                <w:lang w:eastAsia="zh-CN"/>
              </w:rPr>
              <w:t xml:space="preserve"> </w:t>
            </w:r>
            <w:r>
              <w:rPr>
                <w:sz w:val="21"/>
                <w:szCs w:val="21"/>
                <w:shd w:val="pct15" w:color="auto" w:fill="FFFFFF"/>
              </w:rPr>
              <w:t>08:55 and arrive at 10:23 by Virgin Atlantic Air</w:t>
            </w:r>
            <w:r>
              <w:rPr>
                <w:sz w:val="21"/>
                <w:szCs w:val="21"/>
                <w:shd w:val="pct15" w:color="auto" w:fill="FFFFFF"/>
                <w:lang w:eastAsia="zh-CN"/>
              </w:rPr>
              <w:t>ways</w:t>
            </w:r>
            <w:r>
              <w:rPr>
                <w:sz w:val="21"/>
                <w:szCs w:val="21"/>
                <w:shd w:val="pct15" w:color="auto" w:fill="FFFFFF"/>
              </w:rPr>
              <w:t>.</w:t>
            </w:r>
          </w:p>
          <w:p w14:paraId="4E086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Las Vegas Boulevard;</w:t>
            </w:r>
          </w:p>
          <w:p w14:paraId="57F72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784408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Bellagio Fountain;</w:t>
            </w:r>
          </w:p>
          <w:p w14:paraId="310F4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The Venetian;</w:t>
            </w:r>
          </w:p>
          <w:p w14:paraId="0F5CB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608133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lang w:eastAsia="zh-CN"/>
              </w:rPr>
            </w:pPr>
            <w:r>
              <w:t>Grand Canyon</w:t>
            </w:r>
            <w:r>
              <w:rPr>
                <w:lang w:eastAsia="zh-CN"/>
              </w:rPr>
              <w:t>;</w:t>
            </w:r>
          </w:p>
          <w:p w14:paraId="4CA94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08C1E8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Have fun in MGM Grand and other casinos.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E8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MGM Grand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A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0EA7BB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7E1176AC">
        <w:trPr>
          <w:trHeight w:val="2574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D81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22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F22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10.08.2017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CB9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Las Vegas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Salt Lake City</w:t>
            </w:r>
          </w:p>
          <w:p w14:paraId="64AAC2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10:48 and arrive at 13:06 by Delta Airline.</w:t>
            </w:r>
          </w:p>
          <w:p w14:paraId="371A08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3DD87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Visit Temple Square;</w:t>
            </w:r>
          </w:p>
          <w:p w14:paraId="7DE00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The Church of Jesus Christ of Latter-day Saints;</w:t>
            </w:r>
          </w:p>
          <w:p w14:paraId="1B49C1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Utah State  Capitol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AE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Little America Hotel Salt Lake City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DF5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5F458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19BCAECC">
        <w:trPr>
          <w:trHeight w:val="2018" w:hRule="atLeast"/>
          <w:jc w:val="center"/>
        </w:trPr>
        <w:tc>
          <w:tcPr>
            <w:tcW w:w="82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585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23-26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8A5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11.08.2017</w:t>
            </w:r>
          </w:p>
          <w:p w14:paraId="22D65C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-</w:t>
            </w:r>
          </w:p>
          <w:p w14:paraId="7C701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14.08.2017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F17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Salt Lake City</w:t>
            </w:r>
          </w:p>
          <w:p w14:paraId="645155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Yellow Stone National Park</w:t>
            </w:r>
          </w:p>
          <w:p w14:paraId="17F101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09:45 and arrive at 10:47 by Delta Airline.</w:t>
            </w:r>
          </w:p>
          <w:p w14:paraId="219ECA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lang w:eastAsia="zh-CN"/>
              </w:rPr>
            </w:pPr>
            <w:r>
              <w:t>Visit</w:t>
            </w:r>
            <w:r>
              <w:rPr>
                <w:lang w:eastAsia="zh-CN"/>
              </w:rPr>
              <w:t xml:space="preserve"> </w:t>
            </w:r>
            <w:r>
              <w:t>Yellow Stone National Park</w:t>
            </w:r>
            <w:r>
              <w:rPr>
                <w:lang w:eastAsia="zh-CN"/>
              </w:rPr>
              <w:t>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6CA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Holiday Inn West Yellowstone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C7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4F69BA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5CCB677B">
        <w:trPr>
          <w:trHeight w:val="2080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00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27-30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D06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15.08.2017-18.08.2017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74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Yellow Stone National Park</w:t>
            </w:r>
          </w:p>
          <w:p w14:paraId="3D446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Yosemite</w:t>
            </w:r>
          </w:p>
          <w:p w14:paraId="0018F2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sz w:val="21"/>
                <w:szCs w:val="21"/>
                <w:shd w:val="pct15" w:color="auto" w:fill="FFFFFF"/>
              </w:rPr>
            </w:pPr>
            <w:r>
              <w:rPr>
                <w:sz w:val="21"/>
                <w:szCs w:val="21"/>
                <w:shd w:val="pct15" w:color="auto" w:fill="FFFFFF"/>
              </w:rPr>
              <w:t>Take off at 11:12 and arrive at 16:25 by Delta Airline.</w:t>
            </w:r>
          </w:p>
          <w:p w14:paraId="5056F7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</w:p>
          <w:p w14:paraId="076BA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lang w:eastAsia="zh-CN"/>
              </w:rPr>
            </w:pPr>
            <w:r>
              <w:t>Visit Yosemite</w:t>
            </w:r>
            <w:r>
              <w:rPr>
                <w:lang w:eastAsia="zh-CN"/>
              </w:rPr>
              <w:t>.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64F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Live at Best Western Plus Yosemite Gateway Inn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E3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Airplane</w:t>
            </w:r>
          </w:p>
          <w:p w14:paraId="326330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&amp;Local transport</w:t>
            </w:r>
          </w:p>
        </w:tc>
      </w:tr>
      <w:tr w14:paraId="447B7821">
        <w:trPr>
          <w:trHeight w:val="222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A6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31-32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7FF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19.08.2017-20.08.2017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BD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Yosemite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San Francisco</w:t>
            </w:r>
          </w:p>
          <w:p w14:paraId="764E5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[06:01</w:t>
            </w:r>
            <w:r>
              <w:rPr>
                <w:rFonts w:hint="eastAsia"/>
                <w:lang w:eastAsia="zh-CN"/>
              </w:rPr>
              <w:t>→</w:t>
            </w:r>
            <w:r>
              <w:t>07:15,by American Airline</w:t>
            </w:r>
            <w:r>
              <w:rPr>
                <w:lang w:eastAsia="zh-CN"/>
              </w:rPr>
              <w:t>s</w:t>
            </w:r>
            <w:r>
              <w:t>]</w:t>
            </w:r>
          </w:p>
          <w:p w14:paraId="7017D9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rPr>
                <w:b/>
              </w:rPr>
            </w:pPr>
            <w:r>
              <w:rPr>
                <w:b/>
              </w:rPr>
              <w:t>San Francisco</w:t>
            </w:r>
            <w:r>
              <w:rPr>
                <w:rFonts w:hint="eastAsia"/>
                <w:b/>
                <w:lang w:eastAsia="zh-CN"/>
              </w:rPr>
              <w:t>→</w:t>
            </w:r>
            <w:r>
              <w:rPr>
                <w:b/>
              </w:rPr>
              <w:t>Hongkong</w:t>
            </w:r>
          </w:p>
          <w:p w14:paraId="53CE87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[9:25</w:t>
            </w:r>
            <w:r>
              <w:rPr>
                <w:rFonts w:hint="eastAsia"/>
                <w:lang w:eastAsia="zh-CN"/>
              </w:rPr>
              <w:t>→</w:t>
            </w:r>
            <w:r>
              <w:t>15:25(+1day),by Cathay Pacific Airlines]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ED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On the plane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9F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</w:pPr>
            <w:r>
              <w:t>Local transport &amp;Airplane</w:t>
            </w:r>
          </w:p>
        </w:tc>
      </w:tr>
    </w:tbl>
    <w:p w14:paraId="5AE66D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09" w:footer="850" w:gutter="0"/>
      <w:cols w:space="720" w:num="1"/>
      <w:rtlGutter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">
    <w:panose1 w:val="00000000000000000000"/>
    <w:charset w:val="00"/>
    <w:family w:val="swiss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647D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B478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EBC"/>
    <w:rsid w:val="001C2570"/>
    <w:rsid w:val="001C57B2"/>
    <w:rsid w:val="00621744"/>
    <w:rsid w:val="00741DA5"/>
    <w:rsid w:val="009A3EBC"/>
    <w:rsid w:val="009F4786"/>
    <w:rsid w:val="00D279F0"/>
    <w:rsid w:val="00E200E8"/>
    <w:rsid w:val="FDA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</w:pPr>
    <w:rPr>
      <w:rFonts w:ascii="Times New Roman" w:hAnsi="Times New Roman" w:eastAsia="宋体" w:cs="Times New Roman"/>
      <w:kern w:val="0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99"/>
    <w:rPr>
      <w:rFonts w:cs="Times New Roman"/>
      <w:u w:val="single"/>
    </w:rPr>
  </w:style>
  <w:style w:type="paragraph" w:customStyle="1" w:styleId="5">
    <w:name w:val="正文 A"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Times New Roman" w:eastAsia="宋体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6">
    <w:name w:val="默认"/>
    <w:uiPriority w:val="99"/>
    <w:pPr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</w:pPr>
    <w:rPr>
      <w:rFonts w:ascii="Helvetica" w:hAnsi="Helvetica" w:eastAsia="宋体" w:cs="Helvetica"/>
      <w:color w:val="000000"/>
      <w:kern w:val="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3</Pages>
  <Words>452</Words>
  <Characters>2583</Characters>
  <Lines>0</Lines>
  <Paragraphs>0</Paragraphs>
  <TotalTime>20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2017-03-12T19:38:00Z</dcterms:created>
  <dc:creator>南孚电池</dc:creator>
  <cp:lastModifiedBy>南孚电池</cp:lastModifiedBy>
  <cp:lastPrinted>2017-03-12T19:55:00Z</cp:lastPrinted>
  <dcterms:modified xsi:type="dcterms:W3CDTF">2026-08-12T16:09:17Z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1838D7B81E24BF481DFD7C6A2F56E849_42</vt:lpwstr>
  </property>
</Properties>
</file>